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E20" w:rsidRDefault="007A6E24">
      <w:pPr>
        <w:pStyle w:val="a5"/>
        <w:ind w:left="0"/>
        <w:jc w:val="center"/>
        <w:rPr>
          <w:rFonts w:ascii="微軟正黑體" w:eastAsia="微軟正黑體" w:hAnsi="微軟正黑體"/>
          <w:b/>
          <w:sz w:val="48"/>
          <w:szCs w:val="48"/>
        </w:rPr>
      </w:pPr>
      <w:r>
        <w:rPr>
          <w:rFonts w:ascii="微軟正黑體" w:eastAsia="微軟正黑體" w:hAnsi="微軟正黑體"/>
          <w:b/>
          <w:sz w:val="48"/>
          <w:szCs w:val="48"/>
        </w:rPr>
        <w:t>建教合作計畫專任人員年終獎金報支注意事項</w:t>
      </w:r>
    </w:p>
    <w:p w:rsidR="00227E20" w:rsidRDefault="007A6E24">
      <w:pPr>
        <w:pStyle w:val="a5"/>
        <w:spacing w:line="300" w:lineRule="exact"/>
        <w:ind w:left="0"/>
      </w:pP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ab/>
      </w:r>
      <w:r>
        <w:rPr>
          <w:rFonts w:ascii="標楷體" w:eastAsia="標楷體" w:hAnsi="標楷體"/>
          <w:b/>
          <w:bCs/>
          <w:color w:val="FF0000"/>
          <w:sz w:val="30"/>
          <w:szCs w:val="30"/>
        </w:rPr>
        <w:t>＊</w:t>
      </w:r>
      <w:del w:id="0" w:author="user" w:date="2022-11-25T10:40:00Z">
        <w:r w:rsidDel="00E5636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delText>111</w:delText>
        </w:r>
      </w:del>
      <w:ins w:id="1" w:author="user" w:date="2022-11-25T10:40:00Z">
        <w:r w:rsidR="00E5636D">
          <w:rPr>
            <w:rFonts w:ascii="Times New Roman" w:eastAsia="標楷體" w:hAnsi="Times New Roman"/>
            <w:b/>
            <w:bCs/>
            <w:color w:val="FF0000"/>
            <w:sz w:val="30"/>
            <w:szCs w:val="30"/>
          </w:rPr>
          <w:t>110</w:t>
        </w:r>
      </w:ins>
      <w:r>
        <w:rPr>
          <w:rFonts w:ascii="Times New Roman" w:eastAsia="標楷體" w:hAnsi="Times New Roman"/>
          <w:b/>
          <w:bCs/>
          <w:color w:val="FF0000"/>
          <w:sz w:val="30"/>
          <w:szCs w:val="30"/>
        </w:rPr>
        <w:t>年為例</w:t>
      </w:r>
    </w:p>
    <w:p w:rsidR="00227E20" w:rsidRPr="0015617D" w:rsidRDefault="007A6E24" w:rsidP="00B072C2">
      <w:pPr>
        <w:numPr>
          <w:ilvl w:val="0"/>
          <w:numId w:val="1"/>
        </w:numPr>
      </w:pPr>
      <w:r w:rsidRPr="0015617D">
        <w:rPr>
          <w:rFonts w:ascii="Times New Roman" w:eastAsia="標楷體" w:hAnsi="Times New Roman"/>
          <w:bCs/>
          <w:color w:val="FF0000"/>
          <w:sz w:val="30"/>
          <w:szCs w:val="30"/>
        </w:rPr>
        <w:t>12</w:t>
      </w:r>
      <w:r w:rsidRPr="0015617D">
        <w:rPr>
          <w:rFonts w:ascii="Times New Roman" w:eastAsia="標楷體" w:hAnsi="Times New Roman"/>
          <w:bCs/>
          <w:color w:val="FF0000"/>
          <w:sz w:val="30"/>
          <w:szCs w:val="30"/>
        </w:rPr>
        <w:t>月薪資報支</w:t>
      </w:r>
      <w:r w:rsidRPr="0015617D">
        <w:rPr>
          <w:rFonts w:ascii="Times New Roman" w:eastAsia="標楷體" w:hAnsi="Times New Roman"/>
          <w:bCs/>
          <w:color w:val="FF0000"/>
          <w:sz w:val="30"/>
          <w:szCs w:val="30"/>
          <w:u w:val="double" w:color="FF0000"/>
        </w:rPr>
        <w:t>後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方受理收件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!! (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另置年終收件匣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 xml:space="preserve">) </w:t>
      </w:r>
    </w:p>
    <w:p w:rsidR="00227E20" w:rsidRPr="0015617D" w:rsidRDefault="007A6E24" w:rsidP="00B072C2">
      <w:pPr>
        <w:numPr>
          <w:ilvl w:val="0"/>
          <w:numId w:val="1"/>
        </w:numPr>
        <w:rPr>
          <w:rFonts w:ascii="Times New Roman" w:eastAsia="標楷體" w:hAnsi="Times New Roman"/>
          <w:bCs/>
          <w:color w:val="000066"/>
          <w:sz w:val="30"/>
          <w:szCs w:val="30"/>
        </w:rPr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使用校總區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E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化帳務系統注意事項：</w:t>
      </w:r>
    </w:p>
    <w:p w:rsidR="00227E20" w:rsidRPr="0015617D" w:rsidRDefault="007A6E24" w:rsidP="00B072C2">
      <w:pPr>
        <w:spacing w:line="520" w:lineRule="exact"/>
        <w:ind w:left="750" w:hanging="750"/>
        <w:rPr>
          <w:rFonts w:ascii="Times New Roman" w:eastAsia="標楷體" w:hAnsi="Times New Roman"/>
          <w:bCs/>
          <w:color w:val="000066"/>
          <w:sz w:val="30"/>
          <w:szCs w:val="30"/>
        </w:rPr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1)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「所得報帳」：選取「獎金所得」報支</w:t>
      </w:r>
    </w:p>
    <w:p w:rsidR="00227E20" w:rsidRPr="0015617D" w:rsidRDefault="007A6E24" w:rsidP="00B072C2">
      <w:pPr>
        <w:spacing w:line="520" w:lineRule="exact"/>
        <w:ind w:left="750" w:hanging="750"/>
        <w:rPr>
          <w:rFonts w:ascii="Times New Roman" w:eastAsia="標楷體" w:hAnsi="Times New Roman"/>
          <w:bCs/>
          <w:color w:val="000066"/>
          <w:sz w:val="30"/>
          <w:szCs w:val="30"/>
        </w:rPr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2)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「工作項目」：請填明「</w:t>
      </w:r>
      <w:del w:id="2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delText>111</w:delText>
        </w:r>
      </w:del>
      <w:ins w:id="3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t>110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年終獎金」。</w:t>
      </w:r>
    </w:p>
    <w:p w:rsidR="00227E20" w:rsidRPr="0015617D" w:rsidRDefault="007A6E24" w:rsidP="00B072C2">
      <w:pPr>
        <w:spacing w:line="520" w:lineRule="exact"/>
        <w:ind w:left="750" w:hanging="750"/>
        <w:rPr>
          <w:rFonts w:ascii="Times New Roman" w:eastAsia="標楷體" w:hAnsi="Times New Roman"/>
          <w:bCs/>
          <w:color w:val="000066"/>
          <w:sz w:val="30"/>
          <w:szCs w:val="30"/>
        </w:rPr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3)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「工作起迄期間」：</w:t>
      </w:r>
      <w:r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應含</w:t>
      </w:r>
      <w:del w:id="4" w:author="user" w:date="2022-11-25T10:40:00Z">
        <w:r w:rsidRPr="0015617D" w:rsidDel="00E5636D">
          <w:rPr>
            <w:rFonts w:ascii="Times New Roman" w:eastAsia="標楷體" w:hAnsi="Times New Roman"/>
            <w:b/>
            <w:bCs/>
            <w:color w:val="000066"/>
            <w:sz w:val="30"/>
            <w:szCs w:val="30"/>
          </w:rPr>
          <w:delText>111</w:delText>
        </w:r>
      </w:del>
      <w:ins w:id="5" w:author="user" w:date="2022-11-25T10:40:00Z">
        <w:r w:rsidR="00E5636D">
          <w:rPr>
            <w:rFonts w:ascii="Times New Roman" w:eastAsia="標楷體" w:hAnsi="Times New Roman"/>
            <w:b/>
            <w:bCs/>
            <w:color w:val="000066"/>
            <w:sz w:val="30"/>
            <w:szCs w:val="30"/>
          </w:rPr>
          <w:t>110</w:t>
        </w:r>
      </w:ins>
      <w:r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年</w:t>
      </w:r>
      <w:r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12</w:t>
      </w:r>
      <w:r w:rsidRPr="0015617D">
        <w:rPr>
          <w:rFonts w:ascii="Times New Roman" w:eastAsia="標楷體" w:hAnsi="Times New Roman"/>
          <w:b/>
          <w:bCs/>
          <w:color w:val="000066"/>
          <w:sz w:val="30"/>
          <w:szCs w:val="30"/>
        </w:rPr>
        <w:t>月</w:t>
      </w:r>
      <w:bookmarkStart w:id="6" w:name="_GoBack"/>
      <w:bookmarkEnd w:id="6"/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。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 xml:space="preserve">  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</w:p>
    <w:p w:rsidR="00227E20" w:rsidRPr="0015617D" w:rsidRDefault="007A6E24" w:rsidP="00B072C2">
      <w:pPr>
        <w:numPr>
          <w:ilvl w:val="0"/>
          <w:numId w:val="1"/>
        </w:numPr>
        <w:spacing w:line="440" w:lineRule="exact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請參照下方範例，詳列</w:t>
      </w:r>
      <w:r w:rsidR="00B072C2" w:rsidRPr="0015617D">
        <w:rPr>
          <w:rFonts w:ascii="Times New Roman" w:eastAsia="標楷體" w:hAnsi="Times New Roman" w:hint="eastAsia"/>
          <w:b/>
          <w:bCs/>
          <w:color w:val="000066"/>
          <w:sz w:val="30"/>
          <w:szCs w:val="30"/>
          <w:u w:val="single"/>
        </w:rPr>
        <w:t>主持人</w:t>
      </w:r>
      <w:r w:rsidRPr="0015617D">
        <w:rPr>
          <w:rFonts w:ascii="Times New Roman" w:eastAsia="標楷體" w:hAnsi="Times New Roman"/>
          <w:b/>
          <w:bCs/>
          <w:color w:val="000066"/>
          <w:sz w:val="30"/>
          <w:szCs w:val="30"/>
          <w:u w:val="single"/>
        </w:rPr>
        <w:t>擬採計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校內外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30"/>
          <w:szCs w:val="30"/>
          <w:u w:val="single"/>
        </w:rPr>
        <w:t>專職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資歷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(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限</w:t>
      </w:r>
      <w:del w:id="7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delText>111</w:delText>
        </w:r>
      </w:del>
      <w:ins w:id="8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30"/>
            <w:szCs w:val="30"/>
          </w:rPr>
          <w:t>110</w:t>
        </w:r>
      </w:ins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年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1~12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月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)</w:t>
      </w:r>
    </w:p>
    <w:p w:rsidR="00227E20" w:rsidRPr="0015617D" w:rsidRDefault="007A6E24">
      <w:pPr>
        <w:spacing w:line="480" w:lineRule="exact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1.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計畫編號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br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 xml:space="preserve">  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1)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如無計畫編號，請填補助機關。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(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本校延聘博士後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28"/>
          <w:szCs w:val="28"/>
        </w:rPr>
        <w:t>請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填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 w:color="FF0000"/>
        </w:rPr>
        <w:t>延聘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編號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)</w:t>
      </w:r>
    </w:p>
    <w:p w:rsidR="00227E20" w:rsidRPr="0015617D" w:rsidRDefault="007A6E24">
      <w:pPr>
        <w:spacing w:line="480" w:lineRule="exact"/>
      </w:pP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ab/>
        <w:t xml:space="preserve">  2)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如為校外資歷請填機構名稱，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檢附工作證明影本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double" w:color="FF0000"/>
        </w:rPr>
        <w:t>(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非政府機構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/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預算無法併計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)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。</w:t>
      </w:r>
    </w:p>
    <w:p w:rsidR="00227E20" w:rsidRPr="0015617D" w:rsidRDefault="007A6E24">
      <w:pPr>
        <w:spacing w:line="460" w:lineRule="exact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2.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聘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30"/>
          <w:szCs w:val="30"/>
        </w:rPr>
        <w:t>僱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期</w:t>
      </w:r>
      <w:r w:rsidR="00B072C2" w:rsidRPr="0015617D">
        <w:rPr>
          <w:rFonts w:ascii="Times New Roman" w:eastAsia="標楷體" w:hAnsi="Times New Roman" w:hint="eastAsia"/>
          <w:bCs/>
          <w:color w:val="000066"/>
          <w:sz w:val="30"/>
          <w:szCs w:val="30"/>
        </w:rPr>
        <w:t>間</w:t>
      </w:r>
    </w:p>
    <w:p w:rsidR="00227E20" w:rsidRPr="0015617D" w:rsidRDefault="007A6E24">
      <w:pPr>
        <w:spacing w:line="400" w:lineRule="exact"/>
        <w:ind w:left="150" w:hanging="150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  <w:t>3.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算式</w:t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>:</w:t>
      </w:r>
      <w:del w:id="9" w:author="user" w:date="2022-11-25T10:41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取</w:delText>
        </w:r>
      </w:del>
      <w:del w:id="10" w:author="user" w:date="2022-11-25T10:42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</w:rPr>
          <w:delText>至</w:delText>
        </w:r>
      </w:del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小數第一位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4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捨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5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入</w:t>
      </w:r>
      <w:ins w:id="11" w:author="user" w:date="2022-11-25T10:42:00Z">
        <w:r w:rsidR="00E5636D">
          <w:rPr>
            <w:rFonts w:ascii="Times New Roman" w:eastAsia="標楷體" w:hAnsi="Times New Roman" w:hint="eastAsia"/>
            <w:bCs/>
            <w:color w:val="000066"/>
            <w:sz w:val="28"/>
            <w:szCs w:val="28"/>
          </w:rPr>
          <w:t>，取整數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(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請參下方範例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>)</w:t>
      </w:r>
    </w:p>
    <w:p w:rsidR="00227E20" w:rsidRPr="0015617D" w:rsidRDefault="007A6E24">
      <w:pPr>
        <w:spacing w:line="400" w:lineRule="exact"/>
        <w:ind w:left="150" w:hanging="150"/>
      </w:pP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r w:rsidRPr="0015617D">
        <w:rPr>
          <w:rFonts w:ascii="Times New Roman" w:eastAsia="標楷體" w:hAnsi="Times New Roman"/>
          <w:bCs/>
          <w:color w:val="000066"/>
          <w:sz w:val="30"/>
          <w:szCs w:val="30"/>
        </w:rPr>
        <w:tab/>
      </w:r>
      <w:del w:id="12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delText>111</w:delText>
        </w:r>
      </w:del>
      <w:ins w:id="13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t>110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當年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12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月薪資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 xml:space="preserve"> × 1.5 × </w:t>
      </w:r>
      <w:del w:id="14" w:author="user" w:date="2022-11-25T10:40:00Z">
        <w:r w:rsidRPr="0015617D" w:rsidDel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delText>111</w:delText>
        </w:r>
      </w:del>
      <w:ins w:id="15" w:author="user" w:date="2022-11-25T10:40:00Z">
        <w:r w:rsidR="00E5636D">
          <w:rPr>
            <w:rFonts w:ascii="Times New Roman" w:eastAsia="標楷體" w:hAnsi="Times New Roman"/>
            <w:bCs/>
            <w:color w:val="000066"/>
            <w:sz w:val="28"/>
            <w:szCs w:val="28"/>
            <w:u w:val="single"/>
          </w:rPr>
          <w:t>110</w:t>
        </w:r>
      </w:ins>
      <w:r w:rsidRPr="0015617D">
        <w:rPr>
          <w:rFonts w:ascii="Times New Roman" w:eastAsia="標楷體" w:hAnsi="Times New Roman"/>
          <w:bCs/>
          <w:color w:val="000066"/>
          <w:sz w:val="28"/>
          <w:szCs w:val="28"/>
          <w:u w:val="single"/>
        </w:rPr>
        <w:t>當年擬採計總月數</w:t>
      </w:r>
      <w:r w:rsidRPr="0015617D">
        <w:rPr>
          <w:rFonts w:ascii="Times New Roman" w:eastAsia="標楷體" w:hAnsi="Times New Roman"/>
          <w:bCs/>
          <w:color w:val="000066"/>
          <w:sz w:val="28"/>
          <w:szCs w:val="28"/>
        </w:rPr>
        <w:t xml:space="preserve"> ÷ 12</w:t>
      </w:r>
    </w:p>
    <w:p w:rsidR="00227E20" w:rsidRDefault="007A6E24">
      <w:pPr>
        <w:spacing w:line="300" w:lineRule="exact"/>
        <w:ind w:left="140" w:hanging="140"/>
        <w:rPr>
          <w:rFonts w:ascii="Times New Roman" w:eastAsia="標楷體" w:hAnsi="Times New Roman"/>
          <w:b/>
          <w:bCs/>
          <w:color w:val="000066"/>
          <w:sz w:val="28"/>
          <w:szCs w:val="28"/>
        </w:rPr>
      </w:pP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  <w:r>
        <w:rPr>
          <w:rFonts w:ascii="Times New Roman" w:eastAsia="標楷體" w:hAnsi="Times New Roman"/>
          <w:b/>
          <w:bCs/>
          <w:color w:val="000066"/>
          <w:sz w:val="28"/>
          <w:szCs w:val="28"/>
        </w:rPr>
        <w:tab/>
      </w:r>
    </w:p>
    <w:p w:rsidR="00227E20" w:rsidRDefault="00227E20">
      <w:pPr>
        <w:spacing w:line="300" w:lineRule="exact"/>
        <w:ind w:left="140" w:hanging="140"/>
      </w:pPr>
    </w:p>
    <w:p w:rsidR="00227E20" w:rsidRDefault="007A6E24">
      <w:pPr>
        <w:spacing w:line="600" w:lineRule="exact"/>
      </w:pPr>
      <w:r>
        <w:rPr>
          <w:rFonts w:ascii="微軟正黑體" w:eastAsia="微軟正黑體" w:hAnsi="微軟正黑體"/>
          <w:b/>
          <w:color w:val="FF0000"/>
          <w:sz w:val="48"/>
          <w:szCs w:val="48"/>
        </w:rPr>
        <w:t xml:space="preserve">※ </w:t>
      </w:r>
      <w:r>
        <w:rPr>
          <w:rFonts w:ascii="微軟正黑體" w:eastAsia="微軟正黑體" w:hAnsi="微軟正黑體"/>
          <w:b/>
          <w:color w:val="FF0000"/>
          <w:sz w:val="48"/>
          <w:szCs w:val="48"/>
        </w:rPr>
        <w:t>範例</w:t>
      </w:r>
      <w:r>
        <w:rPr>
          <w:rFonts w:ascii="微軟正黑體" w:eastAsia="微軟正黑體" w:hAnsi="微軟正黑體"/>
          <w:b/>
          <w:color w:val="FF0000"/>
          <w:sz w:val="34"/>
          <w:szCs w:val="34"/>
        </w:rPr>
        <w:t>(</w:t>
      </w:r>
      <w:r>
        <w:rPr>
          <w:rFonts w:ascii="微軟正黑體" w:eastAsia="微軟正黑體" w:hAnsi="微軟正黑體"/>
          <w:b/>
          <w:color w:val="FF0000"/>
          <w:sz w:val="34"/>
          <w:szCs w:val="34"/>
        </w:rPr>
        <w:t>空白表格於頁</w:t>
      </w:r>
      <w:r>
        <w:rPr>
          <w:rFonts w:ascii="微軟正黑體" w:eastAsia="微軟正黑體" w:hAnsi="微軟正黑體"/>
          <w:b/>
          <w:color w:val="FF0000"/>
          <w:sz w:val="34"/>
          <w:szCs w:val="34"/>
        </w:rPr>
        <w:t>2)</w:t>
      </w:r>
    </w:p>
    <w:p w:rsidR="00227E20" w:rsidRDefault="007A6E24">
      <w:pPr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年終獎金算式及說明</w:t>
      </w:r>
    </w:p>
    <w:tbl>
      <w:tblPr>
        <w:tblW w:w="99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8735"/>
      </w:tblGrid>
      <w:tr w:rsidR="00227E2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b/>
                <w:szCs w:val="24"/>
              </w:rPr>
              <w:t>姓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b/>
                <w:szCs w:val="24"/>
              </w:rPr>
              <w:t>名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算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及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說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明</w:t>
            </w:r>
          </w:p>
        </w:tc>
      </w:tr>
      <w:tr w:rsidR="00227E20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595D08" w:rsidP="00595D0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王大明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ind w:firstLine="480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$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38,618</w:t>
            </w:r>
            <w:r>
              <w:rPr>
                <w:rFonts w:ascii="Times New Roman" w:eastAsia="標楷體" w:hAnsi="Times New Roman"/>
                <w:szCs w:val="24"/>
              </w:rPr>
              <w:t xml:space="preserve">×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1.5 </w:t>
            </w:r>
            <w:r>
              <w:rPr>
                <w:rFonts w:ascii="Times New Roman" w:eastAsia="標楷體" w:hAnsi="Times New Roman"/>
                <w:szCs w:val="24"/>
              </w:rPr>
              <w:t xml:space="preserve"> ×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5 </w:t>
            </w:r>
            <w:r>
              <w:rPr>
                <w:rFonts w:ascii="Times New Roman" w:eastAsia="標楷體" w:hAnsi="Times New Roman"/>
                <w:szCs w:val="24"/>
              </w:rPr>
              <w:t xml:space="preserve">    ÷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12 </w:t>
            </w:r>
            <w:r>
              <w:rPr>
                <w:rFonts w:ascii="Times New Roman" w:eastAsia="標楷體" w:hAnsi="Times New Roman"/>
                <w:szCs w:val="24"/>
              </w:rPr>
              <w:t xml:space="preserve">=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$2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4,136</w:t>
            </w:r>
          </w:p>
          <w:p w:rsidR="00227E20" w:rsidRDefault="007A6E24"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  <w:t>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ab/>
              <w:t xml:space="preserve">  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小數點第</w:t>
            </w:r>
            <w:r>
              <w:rPr>
                <w:rFonts w:ascii="Times New Roman" w:eastAsia="標楷體" w:hAnsi="Times New Roman"/>
                <w:sz w:val="22"/>
              </w:rPr>
              <w:t>1</w:t>
            </w:r>
            <w:r>
              <w:rPr>
                <w:rFonts w:ascii="Times New Roman" w:eastAsia="標楷體" w:hAnsi="Times New Roman"/>
                <w:sz w:val="22"/>
              </w:rPr>
              <w:t>位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4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捨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5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入</w:t>
            </w:r>
            <w:r>
              <w:rPr>
                <w:rFonts w:ascii="Times New Roman" w:eastAsia="標楷體" w:hAnsi="Times New Roman"/>
                <w:sz w:val="22"/>
              </w:rPr>
              <w:t>，取整數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227E20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E20" w:rsidRDefault="007A6E24">
            <w:pPr>
              <w:jc w:val="both"/>
            </w:pPr>
            <w:del w:id="16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7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任職期間</w:t>
            </w:r>
            <w:r>
              <w:rPr>
                <w:rFonts w:ascii="Times New Roman" w:eastAsia="標楷體" w:hAnsi="Times New Roman"/>
                <w:szCs w:val="24"/>
              </w:rPr>
              <w:t>與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計畫編號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227E20" w:rsidRDefault="007A6E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del w:id="18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19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>.08.17~</w:t>
            </w:r>
            <w:del w:id="20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21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.12.31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>NSC110-2314-B-002-048-MY3</w:t>
            </w:r>
          </w:p>
        </w:tc>
      </w:tr>
      <w:tr w:rsidR="00227E20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595D0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黃小玉</w:t>
            </w:r>
            <w:r w:rsidR="007A6E24">
              <w:rPr>
                <w:rFonts w:ascii="標楷體" w:eastAsia="標楷體" w:hAnsi="標楷體"/>
                <w:szCs w:val="24"/>
              </w:rPr>
              <w:tab/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ab/>
              <w:t>$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34,537</w:t>
            </w:r>
            <w:r>
              <w:rPr>
                <w:rFonts w:ascii="Times New Roman" w:eastAsia="標楷體" w:hAnsi="Times New Roman"/>
                <w:szCs w:val="24"/>
              </w:rPr>
              <w:t xml:space="preserve">    × 1.5 ×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09</w:t>
            </w:r>
            <w:r>
              <w:rPr>
                <w:rFonts w:ascii="Times New Roman" w:eastAsia="標楷體" w:hAnsi="Times New Roman"/>
                <w:szCs w:val="24"/>
              </w:rPr>
              <w:t xml:space="preserve">     ÷12  =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$38,854</w:t>
            </w:r>
          </w:p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  <w:t xml:space="preserve">  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ab/>
              <w:t xml:space="preserve">     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小數點第</w:t>
            </w:r>
            <w:r>
              <w:rPr>
                <w:rFonts w:ascii="Times New Roman" w:eastAsia="標楷體" w:hAnsi="Times New Roman"/>
                <w:sz w:val="22"/>
              </w:rPr>
              <w:t>1</w:t>
            </w:r>
            <w:r>
              <w:rPr>
                <w:rFonts w:ascii="Times New Roman" w:eastAsia="標楷體" w:hAnsi="Times New Roman"/>
                <w:sz w:val="22"/>
              </w:rPr>
              <w:t>位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4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捨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5</w:t>
            </w:r>
            <w:r>
              <w:rPr>
                <w:rFonts w:ascii="Times New Roman" w:eastAsia="標楷體" w:hAnsi="Times New Roman"/>
                <w:color w:val="FF0000"/>
                <w:sz w:val="22"/>
              </w:rPr>
              <w:t>入</w:t>
            </w:r>
            <w:r>
              <w:rPr>
                <w:rFonts w:ascii="Times New Roman" w:eastAsia="標楷體" w:hAnsi="Times New Roman"/>
                <w:sz w:val="22"/>
              </w:rPr>
              <w:t>，取整數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227E20">
        <w:tblPrEx>
          <w:tblCellMar>
            <w:top w:w="0" w:type="dxa"/>
            <w:bottom w:w="0" w:type="dxa"/>
          </w:tblCellMar>
        </w:tblPrEx>
        <w:trPr>
          <w:trHeight w:val="153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rPr>
                <w:rFonts w:ascii="Times New Roman" w:eastAsia="標楷體" w:hAnsi="Times New Roman"/>
                <w:szCs w:val="24"/>
              </w:rPr>
            </w:pPr>
            <w:del w:id="22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23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請詳列任職期間與計畫編號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7A6E24">
            <w:del w:id="24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25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.01.01~02.28 </w:t>
            </w:r>
            <w:r>
              <w:rPr>
                <w:rFonts w:ascii="Times New Roman" w:eastAsia="標楷體" w:hAnsi="Times New Roman"/>
                <w:szCs w:val="24"/>
              </w:rPr>
              <w:t>：榮民總醫院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已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檢附工作證明影本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)</w:t>
            </w:r>
          </w:p>
          <w:p w:rsidR="00227E20" w:rsidRDefault="007A6E24">
            <w:pPr>
              <w:rPr>
                <w:rFonts w:ascii="Times New Roman" w:eastAsia="標楷體" w:hAnsi="Times New Roman"/>
                <w:szCs w:val="24"/>
              </w:rPr>
            </w:pPr>
            <w:del w:id="26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27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.06.17~07.31 </w:t>
            </w:r>
            <w:r>
              <w:rPr>
                <w:rFonts w:ascii="Times New Roman" w:eastAsia="標楷體" w:hAnsi="Times New Roman"/>
                <w:szCs w:val="24"/>
              </w:rPr>
              <w:t>：本校高教深耕計畫</w:t>
            </w:r>
            <w:r>
              <w:rPr>
                <w:rFonts w:ascii="Times New Roman" w:eastAsia="標楷體" w:hAnsi="Times New Roman"/>
                <w:szCs w:val="24"/>
              </w:rPr>
              <w:t>110L1234</w:t>
            </w:r>
          </w:p>
          <w:p w:rsidR="00227E20" w:rsidRDefault="007A6E24">
            <w:pPr>
              <w:rPr>
                <w:rFonts w:ascii="Times New Roman" w:eastAsia="標楷體" w:hAnsi="Times New Roman"/>
                <w:szCs w:val="24"/>
              </w:rPr>
            </w:pPr>
            <w:del w:id="28" w:author="user" w:date="2022-11-25T10:40:00Z">
              <w:r w:rsidDel="00E5636D">
                <w:rPr>
                  <w:rFonts w:ascii="Times New Roman" w:eastAsia="標楷體" w:hAnsi="Times New Roman"/>
                  <w:szCs w:val="24"/>
                </w:rPr>
                <w:delText>111</w:delText>
              </w:r>
            </w:del>
            <w:ins w:id="29" w:author="user" w:date="2022-11-25T10:40:00Z">
              <w:r w:rsidR="00E5636D">
                <w:rPr>
                  <w:rFonts w:ascii="Times New Roman" w:eastAsia="標楷體" w:hAnsi="Times New Roman"/>
                  <w:szCs w:val="24"/>
                </w:rPr>
                <w:t>110</w:t>
              </w:r>
            </w:ins>
            <w:r>
              <w:rPr>
                <w:rFonts w:ascii="Times New Roman" w:eastAsia="標楷體" w:hAnsi="Times New Roman"/>
                <w:szCs w:val="24"/>
              </w:rPr>
              <w:t xml:space="preserve">.08.01~12.31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>NSC110-2314-B-002-088-MY3</w:t>
            </w:r>
          </w:p>
        </w:tc>
      </w:tr>
    </w:tbl>
    <w:p w:rsidR="00227E20" w:rsidRDefault="007A6E24">
      <w:pPr>
        <w:pageBreakBefore/>
        <w:widowControl/>
      </w:pPr>
      <w:r>
        <w:rPr>
          <w:color w:val="FF0000"/>
        </w:rPr>
        <w:lastRenderedPageBreak/>
        <w:t>_____________________________________________________________________________________</w:t>
      </w:r>
    </w:p>
    <w:p w:rsidR="00227E20" w:rsidRDefault="007A6E24">
      <w:pPr>
        <w:spacing w:before="360"/>
        <w:rPr>
          <w:rFonts w:ascii="Times New Roman" w:eastAsia="標楷體" w:hAnsi="Times New Roman"/>
          <w:b/>
          <w:color w:val="FF0000"/>
          <w:sz w:val="32"/>
          <w:szCs w:val="32"/>
        </w:rPr>
      </w:pPr>
      <w:r>
        <w:rPr>
          <w:rFonts w:ascii="Times New Roman" w:eastAsia="標楷體" w:hAnsi="Times New Roman"/>
          <w:b/>
          <w:color w:val="FF0000"/>
          <w:sz w:val="32"/>
          <w:szCs w:val="32"/>
        </w:rPr>
        <w:t>年終獎金算式及說明：</w:t>
      </w:r>
      <w:r>
        <w:rPr>
          <w:rFonts w:ascii="Times New Roman" w:eastAsia="標楷體" w:hAnsi="Times New Roman"/>
          <w:b/>
          <w:color w:val="FF0000"/>
          <w:sz w:val="32"/>
          <w:szCs w:val="32"/>
        </w:rPr>
        <w:t>(</w:t>
      </w:r>
      <w:r>
        <w:rPr>
          <w:rFonts w:ascii="Times New Roman" w:eastAsia="標楷體" w:hAnsi="Times New Roman"/>
          <w:b/>
          <w:color w:val="FF0000"/>
          <w:sz w:val="32"/>
          <w:szCs w:val="32"/>
        </w:rPr>
        <w:t>請填寫或黏貼於空白處</w:t>
      </w:r>
      <w:r>
        <w:rPr>
          <w:rFonts w:ascii="Times New Roman" w:eastAsia="標楷體" w:hAnsi="Times New Roman"/>
          <w:b/>
          <w:color w:val="FF0000"/>
          <w:sz w:val="32"/>
          <w:szCs w:val="32"/>
        </w:rPr>
        <w:t>)</w:t>
      </w:r>
    </w:p>
    <w:tbl>
      <w:tblPr>
        <w:tblW w:w="99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8735"/>
        <w:tblGridChange w:id="30">
          <w:tblGrid>
            <w:gridCol w:w="1242"/>
            <w:gridCol w:w="8735"/>
          </w:tblGrid>
        </w:tblGridChange>
      </w:tblGrid>
      <w:tr w:rsidR="00227E2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b/>
                <w:szCs w:val="24"/>
              </w:rPr>
              <w:t>姓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b/>
                <w:szCs w:val="24"/>
              </w:rPr>
              <w:t>名</w:t>
            </w: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E20" w:rsidRDefault="007A6E24">
            <w:pPr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算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及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說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</w:rPr>
              <w:t>明</w:t>
            </w: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31" w:author="user" w:date="2022-11-25T10:39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703"/>
          <w:trPrChange w:id="32" w:author="user" w:date="2022-11-25T10:39:00Z">
            <w:trPr>
              <w:trHeight w:val="540"/>
            </w:trPr>
          </w:trPrChange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3" w:author="user" w:date="2022-11-25T10:39:00Z">
              <w:tcPr>
                <w:tcW w:w="1242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:rsidR="00227E20" w:rsidRDefault="00227E2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4" w:author="user" w:date="2022-11-25T10:39:00Z">
              <w:tcPr>
                <w:tcW w:w="87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 w:rsidP="00BD5C80">
            <w:pPr>
              <w:jc w:val="both"/>
              <w:rPr>
                <w:rFonts w:ascii="Times New Roman" w:eastAsia="標楷體" w:hAnsi="Times New Roman"/>
                <w:szCs w:val="24"/>
              </w:rPr>
              <w:pPrChange w:id="35" w:author="user" w:date="2022-11-25T10:39:00Z">
                <w:pPr>
                  <w:jc w:val="both"/>
                </w:pPr>
              </w:pPrChange>
            </w:pPr>
            <w:r>
              <w:rPr>
                <w:rFonts w:ascii="Times New Roman" w:eastAsia="標楷體" w:hAnsi="Times New Roman"/>
                <w:szCs w:val="24"/>
              </w:rPr>
              <w:t>$_____________× 1.5 × _________÷12 = $___________________</w:t>
            </w:r>
          </w:p>
          <w:p w:rsidR="00227E20" w:rsidRDefault="007A6E24" w:rsidP="00BD5C80">
            <w:pPr>
              <w:jc w:val="both"/>
              <w:pPrChange w:id="36" w:author="user" w:date="2022-11-25T10:39:00Z">
                <w:pPr>
                  <w:jc w:val="both"/>
                </w:pPr>
              </w:pPrChange>
            </w:pPr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小數第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/>
                <w:b/>
                <w:sz w:val="22"/>
              </w:rPr>
              <w:t>位</w:t>
            </w:r>
            <w:r>
              <w:rPr>
                <w:rFonts w:ascii="Times New Roman" w:eastAsia="標楷體" w:hAnsi="Times New Roman"/>
                <w:b/>
                <w:sz w:val="22"/>
              </w:rPr>
              <w:t>4</w:t>
            </w:r>
            <w:r>
              <w:rPr>
                <w:rFonts w:ascii="Times New Roman" w:eastAsia="標楷體" w:hAnsi="Times New Roman"/>
                <w:b/>
                <w:sz w:val="22"/>
              </w:rPr>
              <w:t>捨</w:t>
            </w:r>
            <w:r>
              <w:rPr>
                <w:rFonts w:ascii="Times New Roman" w:eastAsia="標楷體" w:hAnsi="Times New Roman"/>
                <w:b/>
                <w:sz w:val="22"/>
              </w:rPr>
              <w:t>5</w:t>
            </w:r>
            <w:r>
              <w:rPr>
                <w:rFonts w:ascii="Times New Roman" w:eastAsia="標楷體" w:hAnsi="Times New Roman"/>
                <w:b/>
                <w:sz w:val="22"/>
              </w:rPr>
              <w:t>入，取整數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37" w:author="user" w:date="2022-11-25T10:38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1392"/>
          <w:trPrChange w:id="38" w:author="user" w:date="2022-11-25T10:38:00Z">
            <w:trPr>
              <w:trHeight w:val="1236"/>
            </w:trPr>
          </w:trPrChange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9" w:author="user" w:date="2022-11-25T10:38:00Z">
              <w:tcPr>
                <w:tcW w:w="1242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40" w:author="user" w:date="2022-11-25T10:38:00Z">
              <w:tcPr>
                <w:tcW w:w="87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任職期間</w:t>
            </w:r>
            <w:r>
              <w:rPr>
                <w:rFonts w:ascii="Times New Roman" w:eastAsia="標楷體" w:hAnsi="Times New Roman"/>
                <w:szCs w:val="24"/>
              </w:rPr>
              <w:t>與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計畫編號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41" w:author="user" w:date="2022-11-25T10:39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705"/>
          <w:trPrChange w:id="42" w:author="user" w:date="2022-11-25T10:39:00Z">
            <w:trPr>
              <w:trHeight w:val="540"/>
            </w:trPr>
          </w:trPrChange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43" w:author="user" w:date="2022-11-25T10:39:00Z">
              <w:tcPr>
                <w:tcW w:w="1242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227E2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44" w:author="user" w:date="2022-11-25T10:39:00Z">
              <w:tcPr>
                <w:tcW w:w="87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 w:rsidP="00BD5C80">
            <w:pPr>
              <w:jc w:val="both"/>
              <w:rPr>
                <w:rFonts w:ascii="Times New Roman" w:eastAsia="標楷體" w:hAnsi="Times New Roman"/>
                <w:szCs w:val="24"/>
              </w:rPr>
              <w:pPrChange w:id="45" w:author="user" w:date="2022-11-25T10:39:00Z">
                <w:pPr>
                  <w:jc w:val="both"/>
                </w:pPr>
              </w:pPrChange>
            </w:pPr>
            <w:r>
              <w:rPr>
                <w:rFonts w:ascii="Times New Roman" w:eastAsia="標楷體" w:hAnsi="Times New Roman"/>
                <w:szCs w:val="24"/>
              </w:rPr>
              <w:t>$_____________× 1.5 × _________÷12 = $___________________</w:t>
            </w:r>
          </w:p>
          <w:p w:rsidR="00227E20" w:rsidRDefault="007A6E24" w:rsidP="00BD5C80">
            <w:pPr>
              <w:jc w:val="both"/>
              <w:pPrChange w:id="46" w:author="user" w:date="2022-11-25T10:39:00Z">
                <w:pPr>
                  <w:jc w:val="both"/>
                </w:pPr>
              </w:pPrChange>
            </w:pPr>
            <w:r>
              <w:rPr>
                <w:rFonts w:ascii="Times New Roman" w:eastAsia="標楷體" w:hAnsi="Times New Roman"/>
                <w:sz w:val="22"/>
              </w:rPr>
              <w:t xml:space="preserve"> (12</w:t>
            </w:r>
            <w:r>
              <w:rPr>
                <w:rFonts w:ascii="Times New Roman" w:eastAsia="標楷體" w:hAnsi="Times New Roman"/>
                <w:sz w:val="22"/>
              </w:rPr>
              <w:t>月當月薪資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在職月份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szCs w:val="24"/>
              </w:rPr>
              <w:tab/>
            </w: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小數第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/>
                <w:b/>
                <w:sz w:val="22"/>
              </w:rPr>
              <w:t>位</w:t>
            </w:r>
            <w:r>
              <w:rPr>
                <w:rFonts w:ascii="Times New Roman" w:eastAsia="標楷體" w:hAnsi="Times New Roman"/>
                <w:b/>
                <w:sz w:val="22"/>
              </w:rPr>
              <w:t>4</w:t>
            </w:r>
            <w:r>
              <w:rPr>
                <w:rFonts w:ascii="Times New Roman" w:eastAsia="標楷體" w:hAnsi="Times New Roman"/>
                <w:b/>
                <w:sz w:val="22"/>
              </w:rPr>
              <w:t>捨</w:t>
            </w:r>
            <w:r>
              <w:rPr>
                <w:rFonts w:ascii="Times New Roman" w:eastAsia="標楷體" w:hAnsi="Times New Roman"/>
                <w:b/>
                <w:sz w:val="22"/>
              </w:rPr>
              <w:t>5</w:t>
            </w:r>
            <w:r>
              <w:rPr>
                <w:rFonts w:ascii="Times New Roman" w:eastAsia="標楷體" w:hAnsi="Times New Roman"/>
                <w:b/>
                <w:sz w:val="22"/>
              </w:rPr>
              <w:t>入，取整數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</w:tr>
      <w:tr w:rsidR="00227E20" w:rsidTr="00BD5C80">
        <w:tblPrEx>
          <w:tblW w:w="9977" w:type="dxa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47" w:author="user" w:date="2022-11-25T10:38:00Z">
            <w:tblPrEx>
              <w:tblW w:w="997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1405"/>
          <w:trPrChange w:id="48" w:author="user" w:date="2022-11-25T10:38:00Z">
            <w:trPr>
              <w:trHeight w:val="1263"/>
            </w:trPr>
          </w:trPrChange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49" w:author="user" w:date="2022-11-25T10:38:00Z">
              <w:tcPr>
                <w:tcW w:w="1242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cPrChange w:id="50" w:author="user" w:date="2022-11-25T10:38:00Z">
              <w:tcPr>
                <w:tcW w:w="87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227E20" w:rsidRDefault="007A6E24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 xml:space="preserve"> 1~12</w:t>
            </w:r>
            <w:r>
              <w:rPr>
                <w:rFonts w:ascii="Times New Roman" w:eastAsia="標楷體" w:hAnsi="Times New Roman"/>
                <w:szCs w:val="24"/>
              </w:rPr>
              <w:t>月政府機構相關工作經驗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請詳列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任職期間</w:t>
            </w:r>
            <w:r>
              <w:rPr>
                <w:rFonts w:ascii="Times New Roman" w:eastAsia="標楷體" w:hAnsi="Times New Roman"/>
                <w:szCs w:val="24"/>
              </w:rPr>
              <w:t>與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計畫編號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補助機關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227E20" w:rsidRDefault="00227E2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227E20" w:rsidRDefault="00227E20"/>
    <w:sectPr w:rsidR="00227E20">
      <w:pgSz w:w="11906" w:h="16838"/>
      <w:pgMar w:top="567" w:right="737" w:bottom="567" w:left="737" w:header="851" w:footer="720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E24" w:rsidRDefault="007A6E24">
      <w:r>
        <w:separator/>
      </w:r>
    </w:p>
  </w:endnote>
  <w:endnote w:type="continuationSeparator" w:id="0">
    <w:p w:rsidR="007A6E24" w:rsidRDefault="007A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E24" w:rsidRDefault="007A6E24">
      <w:r>
        <w:rPr>
          <w:color w:val="000000"/>
        </w:rPr>
        <w:separator/>
      </w:r>
    </w:p>
  </w:footnote>
  <w:footnote w:type="continuationSeparator" w:id="0">
    <w:p w:rsidR="007A6E24" w:rsidRDefault="007A6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04114"/>
    <w:multiLevelType w:val="multilevel"/>
    <w:tmpl w:val="E0363720"/>
    <w:lvl w:ilvl="0">
      <w:start w:val="1"/>
      <w:numFmt w:val="taiwaneseCountingThousand"/>
      <w:lvlText w:val="%1、"/>
      <w:lvlJc w:val="left"/>
      <w:pPr>
        <w:ind w:left="750" w:hanging="750"/>
      </w:pPr>
      <w:rPr>
        <w:rFonts w:ascii="標楷體" w:eastAsia="標楷體" w:hAnsi="標楷體"/>
        <w:sz w:val="30"/>
        <w:szCs w:val="3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trackRevisions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27E20"/>
    <w:rsid w:val="0015617D"/>
    <w:rsid w:val="00227E20"/>
    <w:rsid w:val="004F2F30"/>
    <w:rsid w:val="00595D08"/>
    <w:rsid w:val="006812EE"/>
    <w:rsid w:val="007A6E24"/>
    <w:rsid w:val="00B072C2"/>
    <w:rsid w:val="00BD5C80"/>
    <w:rsid w:val="00E5636D"/>
    <w:rsid w:val="00E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22C05"/>
  <w15:docId w15:val="{E56ADFD5-FE8E-4D8D-94BA-40420C7C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paragraph" w:styleId="aa">
    <w:name w:val="Revision"/>
    <w:pPr>
      <w:textAlignment w:val="auto"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DD103-457F-4478-9F20-88EF0A9A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lastModifiedBy>user</cp:lastModifiedBy>
  <cp:revision>2</cp:revision>
  <cp:lastPrinted>2015-12-07T09:06:00Z</cp:lastPrinted>
  <dcterms:created xsi:type="dcterms:W3CDTF">2022-11-25T02:46:00Z</dcterms:created>
  <dcterms:modified xsi:type="dcterms:W3CDTF">2022-11-25T02:46:00Z</dcterms:modified>
</cp:coreProperties>
</file>